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E1F9B" w:rsidRDefault="00DC0B3B">
      <w:pPr>
        <w:spacing w:beforeLines="50" w:before="156" w:afterLines="100" w:after="312" w:line="560" w:lineRule="exact"/>
        <w:jc w:val="center"/>
        <w:rPr>
          <w:rFonts w:ascii="仿宋_GB2312" w:eastAsia="仿宋_GB2312" w:hint="eastAsia"/>
          <w:sz w:val="28"/>
          <w:szCs w:val="32"/>
        </w:rPr>
      </w:pPr>
      <w:bookmarkStart w:id="0" w:name="_GoBack"/>
      <w:bookmarkEnd w:id="0"/>
      <w:r>
        <w:rPr>
          <w:rFonts w:ascii="黑体" w:eastAsia="黑体" w:hint="eastAsia"/>
          <w:sz w:val="36"/>
          <w:szCs w:val="36"/>
        </w:rPr>
        <w:t>中国机电设备招标中心职工</w:t>
      </w:r>
      <w:r w:rsidR="000E1F9B">
        <w:rPr>
          <w:rFonts w:ascii="黑体" w:eastAsia="黑体" w:hint="eastAsia"/>
          <w:sz w:val="36"/>
          <w:szCs w:val="36"/>
        </w:rPr>
        <w:t>因私出国（境）保密承诺书</w:t>
      </w:r>
    </w:p>
    <w:p w:rsidR="000E1F9B" w:rsidRDefault="000E1F9B" w:rsidP="00DC0B3B">
      <w:pPr>
        <w:spacing w:line="360" w:lineRule="auto"/>
        <w:ind w:firstLineChars="200" w:firstLine="600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>我于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0"/>
          <w:szCs w:val="32"/>
        </w:rPr>
        <w:t>年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0"/>
          <w:szCs w:val="32"/>
        </w:rPr>
        <w:t>月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0"/>
          <w:szCs w:val="32"/>
        </w:rPr>
        <w:t>日至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0"/>
          <w:szCs w:val="32"/>
        </w:rPr>
        <w:t>年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0"/>
          <w:szCs w:val="32"/>
        </w:rPr>
        <w:t>月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0"/>
          <w:szCs w:val="32"/>
        </w:rPr>
        <w:t>日赴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     </w:t>
      </w:r>
      <w:r>
        <w:rPr>
          <w:rFonts w:ascii="仿宋_GB2312" w:eastAsia="仿宋_GB2312" w:hint="eastAsia"/>
          <w:sz w:val="30"/>
          <w:szCs w:val="32"/>
        </w:rPr>
        <w:t>（前往国家或地区）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                </w:t>
      </w:r>
      <w:r>
        <w:rPr>
          <w:rFonts w:ascii="仿宋_GB2312" w:eastAsia="仿宋_GB2312" w:hint="eastAsia"/>
          <w:sz w:val="30"/>
          <w:szCs w:val="32"/>
        </w:rPr>
        <w:t>（出国境事由）。我作为</w:t>
      </w:r>
      <w:r>
        <w:rPr>
          <w:rFonts w:ascii="仿宋_GB2312" w:eastAsia="仿宋_GB2312" w:hint="eastAsia"/>
          <w:sz w:val="30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0"/>
          <w:szCs w:val="32"/>
        </w:rPr>
        <w:t>（涉密等级）涉密人员，已阅知国家相关保密规定和保密守则，知悉应当承担的保密义务和法律责任。我承诺在出国（境）期间严格遵守保密纪律，履行保守国家秘密的义务，并遵守下列条款：</w:t>
      </w:r>
    </w:p>
    <w:p w:rsidR="000E1F9B" w:rsidRDefault="000E1F9B">
      <w:pPr>
        <w:spacing w:line="360" w:lineRule="auto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 xml:space="preserve">    一、不携带或向国（境）外传递有国家秘密的任何设备、载体和信息。</w:t>
      </w:r>
    </w:p>
    <w:p w:rsidR="000E1F9B" w:rsidRDefault="000E1F9B">
      <w:pPr>
        <w:spacing w:line="360" w:lineRule="auto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 xml:space="preserve">    二、保证不向任何无关人员、不以任何方式泄露知悉的国家秘密。</w:t>
      </w:r>
    </w:p>
    <w:p w:rsidR="000E1F9B" w:rsidRDefault="000E1F9B">
      <w:pPr>
        <w:spacing w:line="360" w:lineRule="auto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 xml:space="preserve">    三、不前往和参加与身份不符的场所和活动，不私自参加境外或有境外背景的组织。</w:t>
      </w:r>
    </w:p>
    <w:p w:rsidR="000E1F9B" w:rsidRDefault="000E1F9B">
      <w:pPr>
        <w:spacing w:line="360" w:lineRule="auto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 xml:space="preserve">    四、遇有境外组织和人员盘查、纠缠、威胁、策反、资助、馈赠等情况时，要站稳立场，并及时通知我驻外使领馆，不得隐瞒事关国家安全保密方面的敌情或事项。</w:t>
      </w:r>
    </w:p>
    <w:p w:rsidR="000E1F9B" w:rsidRDefault="000E1F9B">
      <w:pPr>
        <w:spacing w:line="360" w:lineRule="auto"/>
        <w:ind w:firstLineChars="200" w:firstLine="600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>五、违反上述承诺，造成失泄密的，自愿承担党纪、政纪和法律责任。</w:t>
      </w:r>
    </w:p>
    <w:p w:rsidR="000E1F9B" w:rsidRDefault="000E1F9B">
      <w:pPr>
        <w:spacing w:line="360" w:lineRule="auto"/>
        <w:ind w:firstLineChars="200" w:firstLine="600"/>
        <w:jc w:val="left"/>
        <w:rPr>
          <w:rFonts w:ascii="仿宋_GB2312" w:eastAsia="仿宋_GB2312" w:hint="eastAsia"/>
          <w:sz w:val="30"/>
          <w:szCs w:val="32"/>
        </w:rPr>
      </w:pPr>
      <w:r>
        <w:rPr>
          <w:rFonts w:ascii="仿宋_GB2312" w:eastAsia="仿宋_GB2312" w:hint="eastAsia"/>
          <w:sz w:val="30"/>
          <w:szCs w:val="32"/>
        </w:rPr>
        <w:t>以下黑体部分由承诺人抄写：</w:t>
      </w:r>
    </w:p>
    <w:p w:rsidR="000E1F9B" w:rsidRDefault="000E1F9B" w:rsidP="00DC0B3B">
      <w:pPr>
        <w:spacing w:beforeLines="50" w:before="156" w:afterLines="50" w:after="156" w:line="360" w:lineRule="auto"/>
        <w:ind w:firstLineChars="200" w:firstLine="600"/>
        <w:jc w:val="left"/>
        <w:rPr>
          <w:rFonts w:ascii="黑体" w:eastAsia="黑体" w:hAnsi="黑体" w:hint="eastAsia"/>
          <w:sz w:val="30"/>
          <w:szCs w:val="32"/>
        </w:rPr>
      </w:pPr>
      <w:r>
        <w:rPr>
          <w:rFonts w:ascii="黑体" w:eastAsia="黑体" w:hAnsi="黑体" w:hint="eastAsia"/>
          <w:sz w:val="30"/>
          <w:szCs w:val="32"/>
        </w:rPr>
        <w:t>上述所有条款本人已仔细阅读，明白无误，会严格遵守。</w:t>
      </w:r>
    </w:p>
    <w:p w:rsidR="000E1F9B" w:rsidRDefault="000E1F9B">
      <w:pPr>
        <w:spacing w:line="360" w:lineRule="auto"/>
        <w:ind w:firstLineChars="200" w:firstLine="600"/>
        <w:jc w:val="left"/>
        <w:rPr>
          <w:rFonts w:ascii="黑体" w:eastAsia="黑体" w:hAnsi="黑体" w:hint="eastAsia"/>
          <w:sz w:val="30"/>
          <w:szCs w:val="32"/>
          <w:u w:val="single" w:color="808080"/>
        </w:rPr>
      </w:pPr>
      <w:r>
        <w:rPr>
          <w:rFonts w:ascii="仿宋_GB2312" w:eastAsia="仿宋_GB2312" w:hAnsi="仿宋_GB2312" w:hint="eastAsia"/>
          <w:sz w:val="30"/>
          <w:szCs w:val="32"/>
          <w:u w:val="single"/>
        </w:rPr>
        <w:t xml:space="preserve">                                                 </w:t>
      </w:r>
    </w:p>
    <w:p w:rsidR="000E1F9B" w:rsidRDefault="000E1F9B" w:rsidP="00DC0B3B">
      <w:pPr>
        <w:spacing w:beforeLines="100" w:before="312" w:line="360" w:lineRule="auto"/>
        <w:ind w:firstLineChars="200" w:firstLine="600"/>
        <w:jc w:val="left"/>
        <w:rPr>
          <w:rFonts w:ascii="仿宋_GB2312" w:eastAsia="仿宋_GB2312" w:hint="eastAsia"/>
          <w:sz w:val="28"/>
          <w:szCs w:val="32"/>
        </w:rPr>
      </w:pPr>
      <w:r>
        <w:rPr>
          <w:rFonts w:ascii="仿宋_GB2312" w:eastAsia="仿宋_GB2312" w:hint="eastAsia"/>
          <w:sz w:val="30"/>
          <w:szCs w:val="32"/>
        </w:rPr>
        <w:t>承诺人签字：               日期：    年   月   日</w:t>
      </w:r>
    </w:p>
    <w:p w:rsidR="000E1F9B" w:rsidRDefault="000E1F9B">
      <w:pPr>
        <w:spacing w:line="360" w:lineRule="auto"/>
        <w:ind w:firstLineChars="150" w:firstLine="420"/>
        <w:jc w:val="left"/>
        <w:rPr>
          <w:rFonts w:ascii="仿宋_GB2312" w:eastAsia="仿宋_GB2312" w:hint="eastAsia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>备注：本承诺书一式三份，承诺人、提醒部门和政审部门各执一份。</w:t>
      </w:r>
    </w:p>
    <w:sectPr w:rsidR="000E1F9B">
      <w:pgSz w:w="11906" w:h="16838"/>
      <w:pgMar w:top="1190" w:right="1474" w:bottom="1190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864" w:rsidRDefault="005E3864" w:rsidP="00DC0B3B">
      <w:r>
        <w:separator/>
      </w:r>
    </w:p>
  </w:endnote>
  <w:endnote w:type="continuationSeparator" w:id="0">
    <w:p w:rsidR="005E3864" w:rsidRDefault="005E3864" w:rsidP="00DC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864" w:rsidRDefault="005E3864" w:rsidP="00DC0B3B">
      <w:r>
        <w:separator/>
      </w:r>
    </w:p>
  </w:footnote>
  <w:footnote w:type="continuationSeparator" w:id="0">
    <w:p w:rsidR="005E3864" w:rsidRDefault="005E3864" w:rsidP="00DC0B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E1F9B"/>
    <w:rsid w:val="005E3864"/>
    <w:rsid w:val="009B4357"/>
    <w:rsid w:val="00DC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1</Pages>
  <Words>85</Words>
  <Characters>489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工业和信息化部工作人员出国（境）保密承诺书</dc:title>
  <dc:creator>unknown</dc:creator>
  <cp:lastModifiedBy>王进</cp:lastModifiedBy>
  <cp:revision>2</cp:revision>
  <cp:lastPrinted>1899-12-30T00:00:00Z</cp:lastPrinted>
  <dcterms:created xsi:type="dcterms:W3CDTF">2019-10-11T23:21:00Z</dcterms:created>
  <dcterms:modified xsi:type="dcterms:W3CDTF">2019-10-11T23:21:00Z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2052-6.6.0.2657</vt:lpwstr>
  </property>
</Properties>
</file>